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A0" w:rsidRDefault="008C0EA0" w:rsidP="00CD11DB">
      <w:pPr>
        <w:pStyle w:val="Title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8C0EA0" w:rsidRPr="00997268" w:rsidRDefault="008C0EA0" w:rsidP="00997268">
      <w:pPr>
        <w:pStyle w:val="Title"/>
        <w:ind w:left="0" w:right="1425"/>
        <w:jc w:val="left"/>
        <w:rPr>
          <w:b/>
          <w:i w:val="0"/>
        </w:rPr>
      </w:pPr>
      <w:bookmarkStart w:id="0" w:name="_GoBack"/>
      <w:bookmarkEnd w:id="0"/>
    </w:p>
    <w:p w:rsidR="008C0EA0" w:rsidRPr="00CD11DB" w:rsidRDefault="008C0EA0">
      <w:pPr>
        <w:pStyle w:val="BodyText"/>
        <w:rPr>
          <w:b/>
          <w:i w:val="0"/>
          <w:sz w:val="20"/>
        </w:rPr>
      </w:pPr>
    </w:p>
    <w:p w:rsidR="008C0EA0" w:rsidRDefault="008C0EA0">
      <w:pPr>
        <w:pStyle w:val="BodyText"/>
        <w:rPr>
          <w:sz w:val="20"/>
        </w:rPr>
      </w:pPr>
    </w:p>
    <w:p w:rsidR="008C0EA0" w:rsidRDefault="008C0EA0">
      <w:pPr>
        <w:pStyle w:val="BodyText"/>
        <w:spacing w:before="6"/>
        <w:rPr>
          <w:sz w:val="18"/>
        </w:rPr>
      </w:pPr>
    </w:p>
    <w:p w:rsidR="008C0EA0" w:rsidRDefault="008C0EA0" w:rsidP="00CD11DB">
      <w:pPr>
        <w:pStyle w:val="BodyText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997268">
        <w:rPr>
          <w:i w:val="0"/>
        </w:rPr>
        <w:t xml:space="preserve"> </w:t>
      </w:r>
      <w:r w:rsidRPr="00CD11DB">
        <w:rPr>
          <w:i w:val="0"/>
        </w:rPr>
        <w:t>в</w:t>
      </w:r>
      <w:r w:rsidRPr="00997268">
        <w:rPr>
          <w:i w:val="0"/>
        </w:rPr>
        <w:t xml:space="preserve"> </w:t>
      </w:r>
      <w:r w:rsidRPr="00CD11DB">
        <w:rPr>
          <w:i w:val="0"/>
        </w:rPr>
        <w:t>группу</w:t>
      </w:r>
      <w:r w:rsidRPr="00997268">
        <w:rPr>
          <w:i w:val="0"/>
        </w:rPr>
        <w:t xml:space="preserve"> </w:t>
      </w:r>
      <w:r w:rsidRPr="00CD11DB">
        <w:rPr>
          <w:i w:val="0"/>
        </w:rPr>
        <w:t>Whats</w:t>
      </w:r>
      <w:r w:rsidRPr="00997268">
        <w:rPr>
          <w:i w:val="0"/>
        </w:rPr>
        <w:t xml:space="preserve"> </w:t>
      </w:r>
      <w:r w:rsidRPr="00CD11DB">
        <w:rPr>
          <w:i w:val="0"/>
        </w:rPr>
        <w:t>App</w:t>
      </w:r>
      <w:r w:rsidRPr="00997268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8C0EA0" w:rsidRPr="00CD11DB" w:rsidRDefault="008C0EA0" w:rsidP="00CD11DB">
      <w:pPr>
        <w:pStyle w:val="BodyText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успеваемостиучащихся</w:t>
      </w:r>
    </w:p>
    <w:p w:rsidR="008C0EA0" w:rsidRPr="00CD11DB" w:rsidRDefault="008C0EA0" w:rsidP="00CD11DB">
      <w:pPr>
        <w:pStyle w:val="BodyText"/>
        <w:jc w:val="both"/>
        <w:rPr>
          <w:i w:val="0"/>
          <w:sz w:val="20"/>
        </w:rPr>
      </w:pPr>
    </w:p>
    <w:p w:rsidR="008C0EA0" w:rsidRPr="00CD11DB" w:rsidRDefault="008C0EA0" w:rsidP="00CD11DB">
      <w:pPr>
        <w:pStyle w:val="BodyText"/>
        <w:spacing w:before="7"/>
        <w:jc w:val="both"/>
        <w:rPr>
          <w:i w:val="0"/>
          <w:sz w:val="17"/>
        </w:rPr>
      </w:pPr>
    </w:p>
    <w:p w:rsidR="008C0EA0" w:rsidRPr="00CD11DB" w:rsidRDefault="008C0EA0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8C0EA0" w:rsidRPr="00CD11DB" w:rsidRDefault="008C0EA0" w:rsidP="00CD11DB">
      <w:pPr>
        <w:pStyle w:val="ListParagraph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8C0EA0" w:rsidRPr="00CD11DB" w:rsidRDefault="008C0EA0" w:rsidP="00CD11DB">
      <w:pPr>
        <w:pStyle w:val="BodyText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8C0EA0" w:rsidRPr="00CD11DB" w:rsidRDefault="008C0EA0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8C0EA0" w:rsidRPr="00CD11DB" w:rsidRDefault="008C0EA0" w:rsidP="00CD11DB">
      <w:pPr>
        <w:pStyle w:val="ListParagraph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8C0EA0" w:rsidRPr="00CD11DB" w:rsidRDefault="008C0EA0" w:rsidP="00CD11DB">
      <w:pPr>
        <w:pStyle w:val="ListParagraph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8C0EA0" w:rsidRPr="00CD11DB" w:rsidRDefault="008C0EA0" w:rsidP="00CD11DB">
      <w:pPr>
        <w:pStyle w:val="ListParagraph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8C0EA0" w:rsidRPr="00CD11DB" w:rsidRDefault="008C0EA0" w:rsidP="00CD11DB">
      <w:pPr>
        <w:pStyle w:val="BodyText"/>
        <w:jc w:val="both"/>
        <w:rPr>
          <w:i w:val="0"/>
          <w:sz w:val="20"/>
        </w:rPr>
      </w:pPr>
    </w:p>
    <w:p w:rsidR="008C0EA0" w:rsidRPr="00CD11DB" w:rsidRDefault="008C0EA0" w:rsidP="00CD11DB">
      <w:pPr>
        <w:pStyle w:val="BodyText"/>
        <w:spacing w:before="8"/>
        <w:jc w:val="both"/>
        <w:rPr>
          <w:i w:val="0"/>
          <w:sz w:val="16"/>
        </w:rPr>
      </w:pPr>
    </w:p>
    <w:p w:rsidR="008C0EA0" w:rsidRPr="00CD11DB" w:rsidRDefault="008C0EA0" w:rsidP="00CD11DB">
      <w:pPr>
        <w:pStyle w:val="BodyText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Классныйруководительпроводитразъяснение  по организации дистанционногообучения</w:t>
      </w:r>
    </w:p>
    <w:sectPr w:rsidR="008C0EA0" w:rsidRPr="00CD11DB" w:rsidSect="00194219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4718"/>
    <w:rsid w:val="00194219"/>
    <w:rsid w:val="00574718"/>
    <w:rsid w:val="006537F3"/>
    <w:rsid w:val="00710C9A"/>
    <w:rsid w:val="00714CDF"/>
    <w:rsid w:val="008C0EA0"/>
    <w:rsid w:val="00997268"/>
    <w:rsid w:val="00CD11DB"/>
    <w:rsid w:val="00DA22C5"/>
    <w:rsid w:val="00F9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21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9421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94219"/>
    <w:rPr>
      <w:i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4A54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uiPriority w:val="99"/>
    <w:qFormat/>
    <w:rsid w:val="00194219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24A5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194219"/>
    <w:pPr>
      <w:spacing w:before="163"/>
      <w:ind w:left="2109" w:hanging="361"/>
    </w:pPr>
  </w:style>
  <w:style w:type="paragraph" w:customStyle="1" w:styleId="TableParagraph">
    <w:name w:val="Table Paragraph"/>
    <w:basedOn w:val="Normal"/>
    <w:uiPriority w:val="99"/>
    <w:rsid w:val="00194219"/>
  </w:style>
  <w:style w:type="paragraph" w:styleId="BalloonText">
    <w:name w:val="Balloon Text"/>
    <w:basedOn w:val="Normal"/>
    <w:link w:val="BalloonTextChar"/>
    <w:uiPriority w:val="99"/>
    <w:semiHidden/>
    <w:rsid w:val="00710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0C9A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83</Words>
  <Characters>476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Зайтуна</cp:lastModifiedBy>
  <cp:revision>3</cp:revision>
  <cp:lastPrinted>2020-03-21T07:51:00Z</cp:lastPrinted>
  <dcterms:created xsi:type="dcterms:W3CDTF">2020-03-23T17:40:00Z</dcterms:created>
  <dcterms:modified xsi:type="dcterms:W3CDTF">2020-03-24T07:11:00Z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